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4"/>
      </w:tblGrid>
      <w:tr w:rsidR="004B3B7B" w:rsidRPr="00D42003" w:rsidTr="00E27224">
        <w:trPr>
          <w:trHeight w:val="2528"/>
        </w:trPr>
        <w:tc>
          <w:tcPr>
            <w:tcW w:w="5000" w:type="pct"/>
          </w:tcPr>
          <w:p w:rsidR="004B3B7B" w:rsidRPr="00295329" w:rsidRDefault="004B3B7B" w:rsidP="00E27224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bookmarkStart w:id="0" w:name="_GoBack" w:colFirst="0" w:colLast="0"/>
            <w:r w:rsidRPr="00295329">
              <w:rPr>
                <w:rFonts w:ascii="Bookman Old Style" w:hAnsi="Bookman Old Style"/>
                <w:b/>
              </w:rPr>
              <w:t>RECOMENDACIONES</w:t>
            </w:r>
          </w:p>
          <w:p w:rsidR="004B3B7B" w:rsidRPr="00D42003" w:rsidRDefault="004B3B7B" w:rsidP="00E27224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</w:p>
          <w:p w:rsidR="004B3B7B" w:rsidRPr="00D42003" w:rsidRDefault="004B3B7B" w:rsidP="00E27224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D42003">
              <w:rPr>
                <w:rFonts w:ascii="Bookman Old Style" w:hAnsi="Bookman Old Style"/>
              </w:rPr>
              <w:t>Las propuestas, inquietudes, comentarios y en general las recomendaciones sobre las cuales se va pronunciar deben establecerse acorde con los temas previstos por la audiencia pública o bajo lo estipulado en el informe de rendición de cuentas.</w:t>
            </w:r>
          </w:p>
          <w:p w:rsidR="004B3B7B" w:rsidRPr="00D42003" w:rsidRDefault="004B3B7B" w:rsidP="00E27224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4B3B7B" w:rsidRPr="00D42003" w:rsidRDefault="004B3B7B" w:rsidP="00E27224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D42003">
              <w:rPr>
                <w:rFonts w:ascii="Bookman Old Style" w:hAnsi="Bookman Old Style"/>
              </w:rPr>
              <w:t xml:space="preserve">Este formato debe ser diligenciado y entregado  antes de la fecha límite prevista por la entidad para la radicación de propuestas de audiencia pública.  Los mecanismos para su entrega son: versión impresa en las oficinas del INFOTEP </w:t>
            </w:r>
            <w:proofErr w:type="spellStart"/>
            <w:r w:rsidRPr="00D42003">
              <w:rPr>
                <w:rFonts w:ascii="Bookman Old Style" w:hAnsi="Bookman Old Style"/>
              </w:rPr>
              <w:t>Sarie</w:t>
            </w:r>
            <w:proofErr w:type="spellEnd"/>
            <w:r w:rsidRPr="00D42003">
              <w:rPr>
                <w:rFonts w:ascii="Bookman Old Style" w:hAnsi="Bookman Old Style"/>
              </w:rPr>
              <w:t xml:space="preserve"> </w:t>
            </w:r>
            <w:proofErr w:type="spellStart"/>
            <w:r w:rsidRPr="00D42003">
              <w:rPr>
                <w:rFonts w:ascii="Bookman Old Style" w:hAnsi="Bookman Old Style"/>
              </w:rPr>
              <w:t>Bay</w:t>
            </w:r>
            <w:proofErr w:type="spellEnd"/>
            <w:r w:rsidRPr="00D42003">
              <w:rPr>
                <w:rFonts w:ascii="Bookman Old Style" w:hAnsi="Bookman Old Style"/>
              </w:rPr>
              <w:t xml:space="preserve"> y versión digital remitirlas a los correos </w:t>
            </w:r>
            <w:r w:rsidR="00A9642A">
              <w:rPr>
                <w:rFonts w:ascii="Bookman Old Style" w:hAnsi="Bookman Old Style"/>
              </w:rPr>
              <w:t>(ver contactos página web)</w:t>
            </w:r>
          </w:p>
          <w:p w:rsidR="004B3B7B" w:rsidRPr="00D42003" w:rsidRDefault="004B3B7B" w:rsidP="00E27224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B3B7B" w:rsidRPr="001F7359" w:rsidTr="00E27224">
        <w:trPr>
          <w:trHeight w:val="564"/>
        </w:trPr>
        <w:tc>
          <w:tcPr>
            <w:tcW w:w="5000" w:type="pct"/>
          </w:tcPr>
          <w:p w:rsidR="004B3B7B" w:rsidRDefault="004B3B7B" w:rsidP="00E27224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1F7359">
              <w:rPr>
                <w:rFonts w:ascii="Bookman Old Style" w:hAnsi="Bookman Old Style"/>
                <w:b/>
              </w:rPr>
              <w:t>DATOS GENERALES DEL SOLICITANTE</w:t>
            </w:r>
          </w:p>
          <w:p w:rsidR="004B3A22" w:rsidRPr="001F7359" w:rsidRDefault="004B3A22" w:rsidP="00E27224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1661"/>
              <w:gridCol w:w="5609"/>
            </w:tblGrid>
            <w:tr w:rsidR="004B3A22" w:rsidRPr="00295329" w:rsidTr="00B03982">
              <w:tc>
                <w:tcPr>
                  <w:tcW w:w="2689" w:type="dxa"/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  <w:r w:rsidRPr="00295329">
                    <w:rPr>
                      <w:rFonts w:ascii="Bookman Old Style" w:hAnsi="Bookman Old Style"/>
                    </w:rPr>
                    <w:t>Fecha de inscripción:</w:t>
                  </w:r>
                </w:p>
              </w:tc>
              <w:tc>
                <w:tcPr>
                  <w:tcW w:w="7270" w:type="dxa"/>
                  <w:gridSpan w:val="2"/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4B3A22" w:rsidRPr="00295329" w:rsidTr="00B03982">
              <w:tc>
                <w:tcPr>
                  <w:tcW w:w="2689" w:type="dxa"/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  <w:r w:rsidRPr="00295329">
                    <w:rPr>
                      <w:rFonts w:ascii="Bookman Old Style" w:hAnsi="Bookman Old Style"/>
                    </w:rPr>
                    <w:t>Nombres y apellidos:</w:t>
                  </w:r>
                </w:p>
              </w:tc>
              <w:tc>
                <w:tcPr>
                  <w:tcW w:w="7270" w:type="dxa"/>
                  <w:gridSpan w:val="2"/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4B3A22" w:rsidRPr="00295329" w:rsidTr="00B03982">
              <w:tc>
                <w:tcPr>
                  <w:tcW w:w="2689" w:type="dxa"/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  <w:r w:rsidRPr="00295329">
                    <w:rPr>
                      <w:rFonts w:ascii="Bookman Old Style" w:hAnsi="Bookman Old Style"/>
                    </w:rPr>
                    <w:t>Dirección:</w:t>
                  </w:r>
                </w:p>
              </w:tc>
              <w:tc>
                <w:tcPr>
                  <w:tcW w:w="7270" w:type="dxa"/>
                  <w:gridSpan w:val="2"/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4B3A22" w:rsidRPr="00295329" w:rsidTr="00B03982">
              <w:tc>
                <w:tcPr>
                  <w:tcW w:w="2689" w:type="dxa"/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  <w:r w:rsidRPr="00295329">
                    <w:rPr>
                      <w:rFonts w:ascii="Bookman Old Style" w:hAnsi="Bookman Old Style"/>
                    </w:rPr>
                    <w:t>Teléfono:</w:t>
                  </w:r>
                </w:p>
              </w:tc>
              <w:tc>
                <w:tcPr>
                  <w:tcW w:w="7270" w:type="dxa"/>
                  <w:gridSpan w:val="2"/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4B3A22" w:rsidRPr="00295329" w:rsidTr="00B03982">
              <w:tc>
                <w:tcPr>
                  <w:tcW w:w="2689" w:type="dxa"/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  <w:r w:rsidRPr="00295329">
                    <w:rPr>
                      <w:rFonts w:ascii="Bookman Old Style" w:hAnsi="Bookman Old Style"/>
                    </w:rPr>
                    <w:t>Correo electrónico:</w:t>
                  </w:r>
                </w:p>
              </w:tc>
              <w:tc>
                <w:tcPr>
                  <w:tcW w:w="7270" w:type="dxa"/>
                  <w:gridSpan w:val="2"/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4B3A22" w:rsidRPr="00295329" w:rsidTr="00B03982">
              <w:tc>
                <w:tcPr>
                  <w:tcW w:w="4350" w:type="dxa"/>
                  <w:gridSpan w:val="2"/>
                  <w:tcBorders>
                    <w:right w:val="single" w:sz="4" w:space="0" w:color="auto"/>
                  </w:tcBorders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  <w:r w:rsidRPr="00295329">
                    <w:rPr>
                      <w:rFonts w:ascii="Bookman Old Style" w:hAnsi="Bookman Old Style"/>
                    </w:rPr>
                    <w:t>Persona natural:</w:t>
                  </w:r>
                </w:p>
              </w:tc>
              <w:tc>
                <w:tcPr>
                  <w:tcW w:w="5609" w:type="dxa"/>
                  <w:tcBorders>
                    <w:left w:val="single" w:sz="4" w:space="0" w:color="auto"/>
                  </w:tcBorders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  <w:r w:rsidRPr="00295329">
                    <w:rPr>
                      <w:rFonts w:ascii="Bookman Old Style" w:hAnsi="Bookman Old Style"/>
                    </w:rPr>
                    <w:t>Persona Jurídica:</w:t>
                  </w:r>
                </w:p>
              </w:tc>
            </w:tr>
            <w:tr w:rsidR="004B3A22" w:rsidRPr="00295329" w:rsidTr="00B03982">
              <w:tc>
                <w:tcPr>
                  <w:tcW w:w="9959" w:type="dxa"/>
                  <w:gridSpan w:val="3"/>
                </w:tcPr>
                <w:p w:rsidR="004B3A22" w:rsidRPr="00295329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  <w:r w:rsidRPr="00295329">
                    <w:rPr>
                      <w:rFonts w:ascii="Bookman Old Style" w:hAnsi="Bookman Old Style"/>
                    </w:rPr>
                    <w:t>Organización:</w:t>
                  </w:r>
                </w:p>
              </w:tc>
            </w:tr>
          </w:tbl>
          <w:p w:rsidR="004B3B7B" w:rsidRPr="001F7359" w:rsidRDefault="004B3B7B" w:rsidP="004B3A22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4B3B7B" w:rsidRPr="001F7359" w:rsidTr="00E27224">
        <w:trPr>
          <w:trHeight w:val="564"/>
        </w:trPr>
        <w:tc>
          <w:tcPr>
            <w:tcW w:w="5000" w:type="pct"/>
          </w:tcPr>
          <w:p w:rsidR="004B3B7B" w:rsidRPr="001F7359" w:rsidRDefault="004B3B7B" w:rsidP="00E27224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1F7359">
              <w:rPr>
                <w:rFonts w:ascii="Bookman Old Style" w:hAnsi="Bookman Old Style"/>
                <w:b/>
              </w:rPr>
              <w:t>DESCRICPCIÓN DE LA PROPUESTA</w:t>
            </w:r>
          </w:p>
          <w:p w:rsidR="004B3B7B" w:rsidRPr="001F7359" w:rsidRDefault="004B3B7B" w:rsidP="00E27224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</w:p>
          <w:p w:rsidR="004B3B7B" w:rsidRDefault="004B3B7B" w:rsidP="00E27224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7359">
              <w:rPr>
                <w:rFonts w:ascii="Bookman Old Style" w:hAnsi="Bookman Old Style"/>
              </w:rPr>
              <w:t xml:space="preserve">Describa por favor la propuesta, </w:t>
            </w:r>
            <w:r>
              <w:rPr>
                <w:rFonts w:ascii="Bookman Old Style" w:hAnsi="Bookman Old Style"/>
              </w:rPr>
              <w:t xml:space="preserve">inquietud, </w:t>
            </w:r>
            <w:r w:rsidRPr="001F7359">
              <w:rPr>
                <w:rFonts w:ascii="Bookman Old Style" w:hAnsi="Bookman Old Style"/>
              </w:rPr>
              <w:t>recomendación, observación, pregunta o sugerencia sobre la Rendición de Cuentas.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9"/>
            </w:tblGrid>
            <w:tr w:rsidR="004B3A22" w:rsidRPr="00B03982" w:rsidTr="00B03982">
              <w:tc>
                <w:tcPr>
                  <w:tcW w:w="9959" w:type="dxa"/>
                </w:tcPr>
                <w:p w:rsidR="004B3A22" w:rsidRPr="00B03982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4B3A22" w:rsidRPr="00B03982" w:rsidTr="00B03982">
              <w:tc>
                <w:tcPr>
                  <w:tcW w:w="9959" w:type="dxa"/>
                </w:tcPr>
                <w:p w:rsidR="004B3A22" w:rsidRPr="00B03982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4B3A22" w:rsidRPr="00B03982" w:rsidTr="00B03982">
              <w:tc>
                <w:tcPr>
                  <w:tcW w:w="9959" w:type="dxa"/>
                </w:tcPr>
                <w:p w:rsidR="004B3A22" w:rsidRPr="00B03982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4B3A22" w:rsidRPr="00B03982" w:rsidTr="00B03982">
              <w:tc>
                <w:tcPr>
                  <w:tcW w:w="9959" w:type="dxa"/>
                </w:tcPr>
                <w:p w:rsidR="004B3A22" w:rsidRPr="00B03982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4B3A22" w:rsidRPr="00B03982" w:rsidTr="00B03982">
              <w:tc>
                <w:tcPr>
                  <w:tcW w:w="9959" w:type="dxa"/>
                </w:tcPr>
                <w:p w:rsidR="004B3A22" w:rsidRPr="00B03982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4B3A22" w:rsidRPr="00B03982" w:rsidTr="00B03982">
              <w:tc>
                <w:tcPr>
                  <w:tcW w:w="9959" w:type="dxa"/>
                </w:tcPr>
                <w:p w:rsidR="004B3A22" w:rsidRPr="00B03982" w:rsidRDefault="004B3A22" w:rsidP="00B03982">
                  <w:pPr>
                    <w:spacing w:after="0" w:line="240" w:lineRule="auto"/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</w:tbl>
          <w:p w:rsidR="004B3B7B" w:rsidRPr="001F7359" w:rsidRDefault="004B3B7B" w:rsidP="00E27224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7359">
              <w:rPr>
                <w:rFonts w:ascii="Bookman Old Style" w:hAnsi="Bookman Old Style"/>
              </w:rPr>
              <w:t>De ser una propuesta por favor relacione los documentos que adjunta</w:t>
            </w:r>
          </w:p>
          <w:p w:rsidR="004B3B7B" w:rsidRPr="001F7359" w:rsidRDefault="004B3B7B" w:rsidP="00E27224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</w:p>
          <w:p w:rsidR="004B3B7B" w:rsidRPr="001F7359" w:rsidRDefault="004B3B7B" w:rsidP="00E2722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7359">
              <w:rPr>
                <w:rFonts w:ascii="Bookman Old Style" w:hAnsi="Bookman Old Style"/>
              </w:rPr>
              <w:t>_____________________________________________________________________</w:t>
            </w:r>
          </w:p>
          <w:p w:rsidR="004B3B7B" w:rsidRPr="001F7359" w:rsidRDefault="004B3B7B" w:rsidP="00E2722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7359">
              <w:rPr>
                <w:rFonts w:ascii="Bookman Old Style" w:hAnsi="Bookman Old Style"/>
              </w:rPr>
              <w:t>_____________________________________________________________________</w:t>
            </w:r>
          </w:p>
          <w:p w:rsidR="004B3B7B" w:rsidRPr="001F7359" w:rsidRDefault="004B3B7B" w:rsidP="00E2722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7359">
              <w:rPr>
                <w:rFonts w:ascii="Bookman Old Style" w:hAnsi="Bookman Old Style"/>
              </w:rPr>
              <w:t>_____________________________________________________________________</w:t>
            </w:r>
          </w:p>
          <w:p w:rsidR="004B3B7B" w:rsidRPr="001F7359" w:rsidRDefault="004B3B7B" w:rsidP="00E27224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4B3B7B" w:rsidRPr="001F7359" w:rsidTr="00E27224">
        <w:trPr>
          <w:trHeight w:val="564"/>
        </w:trPr>
        <w:tc>
          <w:tcPr>
            <w:tcW w:w="5000" w:type="pct"/>
          </w:tcPr>
          <w:p w:rsidR="004B3B7B" w:rsidRPr="001F7359" w:rsidRDefault="004B3B7B" w:rsidP="00E27224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</w:p>
          <w:p w:rsidR="004B3B7B" w:rsidRPr="001F7359" w:rsidRDefault="004B3B7B" w:rsidP="00E27224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 w:rsidRPr="001F7359">
              <w:rPr>
                <w:rFonts w:ascii="Bookman Old Style" w:hAnsi="Bookman Old Style"/>
                <w:b/>
              </w:rPr>
              <w:t>_____________________________________</w:t>
            </w:r>
          </w:p>
          <w:p w:rsidR="004B3B7B" w:rsidRPr="001F7359" w:rsidRDefault="004B3B7B" w:rsidP="00E27224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 w:rsidRPr="001F7359">
              <w:rPr>
                <w:rFonts w:ascii="Bookman Old Style" w:hAnsi="Bookman Old Style"/>
                <w:b/>
              </w:rPr>
              <w:t>FIRMA</w:t>
            </w:r>
          </w:p>
        </w:tc>
      </w:tr>
      <w:bookmarkEnd w:id="0"/>
    </w:tbl>
    <w:p w:rsidR="00D11084" w:rsidRPr="004B3B7B" w:rsidRDefault="00D11084" w:rsidP="004B3B7B"/>
    <w:sectPr w:rsidR="00D11084" w:rsidRPr="004B3B7B" w:rsidSect="004B3B7B">
      <w:headerReference w:type="default" r:id="rId7"/>
      <w:type w:val="continuous"/>
      <w:pgSz w:w="12242" w:h="15842" w:code="1"/>
      <w:pgMar w:top="38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B5A" w:rsidRDefault="00AD1B5A" w:rsidP="003622A0">
      <w:pPr>
        <w:spacing w:after="0" w:line="240" w:lineRule="auto"/>
      </w:pPr>
      <w:r>
        <w:separator/>
      </w:r>
    </w:p>
  </w:endnote>
  <w:endnote w:type="continuationSeparator" w:id="0">
    <w:p w:rsidR="00AD1B5A" w:rsidRDefault="00AD1B5A" w:rsidP="0036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rifaBT-Bold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B5A" w:rsidRDefault="00AD1B5A" w:rsidP="003622A0">
      <w:pPr>
        <w:spacing w:after="0" w:line="240" w:lineRule="auto"/>
      </w:pPr>
      <w:r>
        <w:separator/>
      </w:r>
    </w:p>
  </w:footnote>
  <w:footnote w:type="continuationSeparator" w:id="0">
    <w:p w:rsidR="00AD1B5A" w:rsidRDefault="00AD1B5A" w:rsidP="00362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7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660"/>
      <w:gridCol w:w="4252"/>
      <w:gridCol w:w="3261"/>
    </w:tblGrid>
    <w:tr w:rsidR="004B3B7B" w:rsidRPr="00D230E7" w:rsidTr="009464A1">
      <w:trPr>
        <w:jc w:val="center"/>
      </w:trPr>
      <w:tc>
        <w:tcPr>
          <w:tcW w:w="2660" w:type="dxa"/>
          <w:vMerge w:val="restart"/>
        </w:tcPr>
        <w:p w:rsidR="004B3B7B" w:rsidRPr="00D230E7" w:rsidRDefault="00A9642A" w:rsidP="00451F0C">
          <w:pPr>
            <w:pStyle w:val="Encabezado"/>
            <w:rPr>
              <w:rFonts w:ascii="Bookman Old Style" w:hAnsi="Bookman Old Style" w:cs="Tahoma"/>
              <w:b/>
              <w:sz w:val="16"/>
              <w:szCs w:val="16"/>
            </w:rPr>
          </w:pPr>
          <w:r>
            <w:rPr>
              <w:rFonts w:ascii="Bookman Old Style" w:hAnsi="Bookman Old Style"/>
              <w:noProof/>
              <w:lang w:val="es-CO" w:eastAsia="es-CO"/>
            </w:rPr>
            <w:drawing>
              <wp:inline distT="0" distB="0" distL="0" distR="0">
                <wp:extent cx="1628775" cy="6762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B3B7B" w:rsidRPr="00D230E7" w:rsidRDefault="004B3B7B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30"/>
              <w:szCs w:val="30"/>
            </w:rPr>
          </w:pPr>
        </w:p>
      </w:tc>
      <w:tc>
        <w:tcPr>
          <w:tcW w:w="4252" w:type="dxa"/>
          <w:vMerge w:val="restart"/>
          <w:vAlign w:val="center"/>
        </w:tcPr>
        <w:p w:rsidR="004B3B7B" w:rsidRPr="001F7359" w:rsidRDefault="004B3B7B" w:rsidP="00E27224">
          <w:pPr>
            <w:spacing w:after="0" w:line="240" w:lineRule="auto"/>
            <w:jc w:val="center"/>
            <w:rPr>
              <w:rFonts w:ascii="Bookman Old Style" w:hAnsi="Bookman Old Style"/>
              <w:b/>
              <w:sz w:val="24"/>
              <w:szCs w:val="24"/>
            </w:rPr>
          </w:pPr>
          <w:r w:rsidRPr="001F7359">
            <w:rPr>
              <w:rFonts w:ascii="Bookman Old Style" w:hAnsi="Bookman Old Style" w:cs="Arial"/>
              <w:b/>
              <w:sz w:val="24"/>
              <w:szCs w:val="24"/>
            </w:rPr>
            <w:t>FORMATO PARA LA INSCRIPCIÓN DE PROPUESTA AUDIENCIA PÚBLICA DE RENDICIÓN DE CUENTAS</w:t>
          </w:r>
        </w:p>
      </w:tc>
      <w:tc>
        <w:tcPr>
          <w:tcW w:w="3261" w:type="dxa"/>
        </w:tcPr>
        <w:p w:rsidR="004B3B7B" w:rsidRDefault="00B653EA" w:rsidP="00E27224">
          <w:pPr>
            <w:spacing w:after="0" w:line="240" w:lineRule="auto"/>
            <w:rPr>
              <w:rFonts w:ascii="Bookman Old Style" w:hAnsi="Bookman Old Style"/>
              <w:b/>
            </w:rPr>
          </w:pPr>
          <w:r w:rsidRPr="001F7359">
            <w:rPr>
              <w:rFonts w:ascii="Bookman Old Style" w:hAnsi="Bookman Old Style"/>
              <w:b/>
            </w:rPr>
            <w:t>CÓDIGO</w:t>
          </w:r>
          <w:r w:rsidR="004B3B7B" w:rsidRPr="001F7359">
            <w:rPr>
              <w:rFonts w:ascii="Bookman Old Style" w:hAnsi="Bookman Old Style"/>
              <w:b/>
            </w:rPr>
            <w:t>:</w:t>
          </w:r>
        </w:p>
        <w:p w:rsidR="004B3B7B" w:rsidRPr="00495751" w:rsidRDefault="00133684" w:rsidP="008A4E09">
          <w:pPr>
            <w:spacing w:after="0" w:line="240" w:lineRule="auto"/>
            <w:rPr>
              <w:rFonts w:ascii="Bookman Old Style" w:hAnsi="Bookman Old Style"/>
              <w:b/>
              <w:lang w:val="es-CO"/>
            </w:rPr>
          </w:pPr>
          <w:r>
            <w:rPr>
              <w:rFonts w:ascii="Bookman Old Style" w:hAnsi="Bookman Old Style" w:cs="SerifaBT-BoldCondensed"/>
              <w:b/>
              <w:bCs/>
            </w:rPr>
            <w:t>P</w:t>
          </w:r>
          <w:r w:rsidR="008A4E09">
            <w:rPr>
              <w:rFonts w:ascii="Bookman Old Style" w:hAnsi="Bookman Old Style" w:cs="SerifaBT-BoldCondensed"/>
              <w:b/>
              <w:bCs/>
            </w:rPr>
            <w:t>DI</w:t>
          </w:r>
          <w:r w:rsidR="002A3504">
            <w:rPr>
              <w:rFonts w:ascii="Bookman Old Style" w:hAnsi="Bookman Old Style" w:cs="SerifaBT-BoldCondensed"/>
              <w:b/>
              <w:bCs/>
            </w:rPr>
            <w:t>-</w:t>
          </w:r>
          <w:r w:rsidR="008A4E09">
            <w:rPr>
              <w:rFonts w:ascii="Bookman Old Style" w:hAnsi="Bookman Old Style" w:cs="SerifaBT-BoldCondensed"/>
              <w:b/>
              <w:bCs/>
            </w:rPr>
            <w:t>DE-FOR-024</w:t>
          </w:r>
        </w:p>
      </w:tc>
    </w:tr>
    <w:tr w:rsidR="004B3B7B" w:rsidRPr="00D230E7" w:rsidTr="009464A1">
      <w:trPr>
        <w:jc w:val="center"/>
      </w:trPr>
      <w:tc>
        <w:tcPr>
          <w:tcW w:w="2660" w:type="dxa"/>
          <w:vMerge/>
        </w:tcPr>
        <w:p w:rsidR="004B3B7B" w:rsidRPr="00D230E7" w:rsidRDefault="004B3B7B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30"/>
              <w:szCs w:val="30"/>
            </w:rPr>
          </w:pPr>
        </w:p>
      </w:tc>
      <w:tc>
        <w:tcPr>
          <w:tcW w:w="4252" w:type="dxa"/>
          <w:vMerge/>
        </w:tcPr>
        <w:p w:rsidR="004B3B7B" w:rsidRPr="00D230E7" w:rsidRDefault="004B3B7B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30"/>
              <w:szCs w:val="30"/>
            </w:rPr>
          </w:pPr>
        </w:p>
      </w:tc>
      <w:tc>
        <w:tcPr>
          <w:tcW w:w="3261" w:type="dxa"/>
        </w:tcPr>
        <w:p w:rsidR="004B3B7B" w:rsidRPr="00D230E7" w:rsidRDefault="00B653EA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</w:rPr>
          </w:pPr>
          <w:r w:rsidRPr="001F7359">
            <w:rPr>
              <w:rFonts w:ascii="Bookman Old Style" w:hAnsi="Bookman Old Style"/>
              <w:b/>
            </w:rPr>
            <w:t>VERSIÓN</w:t>
          </w:r>
          <w:r w:rsidR="002A3504">
            <w:rPr>
              <w:rFonts w:ascii="Bookman Old Style" w:hAnsi="Bookman Old Style"/>
              <w:b/>
            </w:rPr>
            <w:t>: 01</w:t>
          </w:r>
        </w:p>
      </w:tc>
    </w:tr>
    <w:tr w:rsidR="004B3B7B" w:rsidRPr="00D230E7" w:rsidTr="009464A1">
      <w:trPr>
        <w:jc w:val="center"/>
      </w:trPr>
      <w:tc>
        <w:tcPr>
          <w:tcW w:w="2660" w:type="dxa"/>
          <w:vMerge/>
        </w:tcPr>
        <w:p w:rsidR="004B3B7B" w:rsidRPr="00D230E7" w:rsidRDefault="004B3B7B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30"/>
              <w:szCs w:val="30"/>
            </w:rPr>
          </w:pPr>
        </w:p>
      </w:tc>
      <w:tc>
        <w:tcPr>
          <w:tcW w:w="4252" w:type="dxa"/>
          <w:vMerge/>
        </w:tcPr>
        <w:p w:rsidR="004B3B7B" w:rsidRPr="00D230E7" w:rsidRDefault="004B3B7B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30"/>
              <w:szCs w:val="30"/>
            </w:rPr>
          </w:pPr>
        </w:p>
      </w:tc>
      <w:tc>
        <w:tcPr>
          <w:tcW w:w="3261" w:type="dxa"/>
        </w:tcPr>
        <w:p w:rsidR="004B3B7B" w:rsidRPr="00D230E7" w:rsidRDefault="00B653EA" w:rsidP="002A3504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</w:rPr>
          </w:pPr>
          <w:r>
            <w:rPr>
              <w:rFonts w:ascii="Bookman Old Style" w:hAnsi="Bookman Old Style" w:cs="SerifaBT-BoldCondensed"/>
              <w:b/>
              <w:bCs/>
            </w:rPr>
            <w:t>ÚLTIMA ACTUALIZACIÓN</w:t>
          </w:r>
          <w:r w:rsidR="004B3B7B">
            <w:rPr>
              <w:rFonts w:ascii="Bookman Old Style" w:hAnsi="Bookman Old Style" w:cs="SerifaBT-BoldCondensed"/>
              <w:b/>
              <w:bCs/>
            </w:rPr>
            <w:t>: 201</w:t>
          </w:r>
          <w:r w:rsidR="002A3504">
            <w:rPr>
              <w:rFonts w:ascii="Bookman Old Style" w:hAnsi="Bookman Old Style" w:cs="SerifaBT-BoldCondensed"/>
              <w:b/>
              <w:bCs/>
            </w:rPr>
            <w:t>5/05</w:t>
          </w:r>
        </w:p>
      </w:tc>
    </w:tr>
  </w:tbl>
  <w:p w:rsidR="003622A0" w:rsidRDefault="003622A0" w:rsidP="004B3B7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936FA"/>
    <w:multiLevelType w:val="hybridMultilevel"/>
    <w:tmpl w:val="7B805FA4"/>
    <w:lvl w:ilvl="0" w:tplc="8FBED1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04"/>
    <w:rsid w:val="00020D53"/>
    <w:rsid w:val="000A74F3"/>
    <w:rsid w:val="00133684"/>
    <w:rsid w:val="00295329"/>
    <w:rsid w:val="002A3504"/>
    <w:rsid w:val="00314F20"/>
    <w:rsid w:val="003622A0"/>
    <w:rsid w:val="004124BE"/>
    <w:rsid w:val="00451F0C"/>
    <w:rsid w:val="004552BB"/>
    <w:rsid w:val="004B3A22"/>
    <w:rsid w:val="004B3B7B"/>
    <w:rsid w:val="0074276E"/>
    <w:rsid w:val="00782FA9"/>
    <w:rsid w:val="008174C4"/>
    <w:rsid w:val="00844BC4"/>
    <w:rsid w:val="008A4E09"/>
    <w:rsid w:val="009464A1"/>
    <w:rsid w:val="00A9642A"/>
    <w:rsid w:val="00AA2AC3"/>
    <w:rsid w:val="00AB2162"/>
    <w:rsid w:val="00AD1B5A"/>
    <w:rsid w:val="00B03982"/>
    <w:rsid w:val="00B5599F"/>
    <w:rsid w:val="00B653EA"/>
    <w:rsid w:val="00C81A8F"/>
    <w:rsid w:val="00CF26DC"/>
    <w:rsid w:val="00D11084"/>
    <w:rsid w:val="00D230E7"/>
    <w:rsid w:val="00D57CA1"/>
    <w:rsid w:val="00DA3048"/>
    <w:rsid w:val="00DB148C"/>
    <w:rsid w:val="00E27224"/>
    <w:rsid w:val="00F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7FC91DDD-A37A-4534-9683-57899821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4BE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622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rsid w:val="003622A0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EncabezadoCar">
    <w:name w:val="Encabezado Car"/>
    <w:basedOn w:val="Fuentedeprrafopredeter"/>
    <w:link w:val="Encabezado"/>
    <w:rsid w:val="003622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2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22A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362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22A0"/>
  </w:style>
  <w:style w:type="paragraph" w:styleId="Prrafodelista">
    <w:name w:val="List Paragraph"/>
    <w:basedOn w:val="Normal"/>
    <w:uiPriority w:val="34"/>
    <w:qFormat/>
    <w:rsid w:val="003622A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B3B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5.%20CONTROL%20Y%20EVALUACION\FORMATOS%20avelino\REIOCI-FOR-009%20-%20INSCRIPCION%20DE%20PROPUESTA%20AUDIENCIA%20PUBLIC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REIOCI-FOR-009 - INSCRIPCION DE PROPUESTA AUDIENCIA PUBLICA </Template>
  <TotalTime>3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Links>
    <vt:vector size="18" baseType="variant">
      <vt:variant>
        <vt:i4>7012466</vt:i4>
      </vt:variant>
      <vt:variant>
        <vt:i4>6</vt:i4>
      </vt:variant>
      <vt:variant>
        <vt:i4>0</vt:i4>
      </vt:variant>
      <vt:variant>
        <vt:i4>5</vt:i4>
      </vt:variant>
      <vt:variant>
        <vt:lpwstr>mailto:anmevi_03@hotmail.com</vt:lpwstr>
      </vt:variant>
      <vt:variant>
        <vt:lpwstr/>
      </vt:variant>
      <vt:variant>
        <vt:i4>6881355</vt:i4>
      </vt:variant>
      <vt:variant>
        <vt:i4>3</vt:i4>
      </vt:variant>
      <vt:variant>
        <vt:i4>0</vt:i4>
      </vt:variant>
      <vt:variant>
        <vt:i4>5</vt:i4>
      </vt:variant>
      <vt:variant>
        <vt:lpwstr>mailto:chinamow@yahoo.com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mailto:kira.mow@infotepsai.edu.co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</dc:creator>
  <cp:lastModifiedBy>CALIDAD</cp:lastModifiedBy>
  <cp:revision>3</cp:revision>
  <dcterms:created xsi:type="dcterms:W3CDTF">2015-05-19T16:18:00Z</dcterms:created>
  <dcterms:modified xsi:type="dcterms:W3CDTF">2015-08-24T22:30:00Z</dcterms:modified>
</cp:coreProperties>
</file>